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075B1" w14:textId="77777777" w:rsidR="00DD5B1A" w:rsidRDefault="002257E9" w:rsidP="003C162C">
      <w:pPr>
        <w:pStyle w:val="NormalWeb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287EFCE3" wp14:editId="158CD77B">
            <wp:extent cx="5324400" cy="3600000"/>
            <wp:effectExtent l="0" t="0" r="0" b="63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DD52" w14:textId="77777777" w:rsidR="00DD5B1A" w:rsidRDefault="002257E9" w:rsidP="003C162C">
      <w:pPr>
        <w:pStyle w:val="NormalWeb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B9FF45F" wp14:editId="426EE702">
            <wp:extent cx="5084445" cy="360235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A5A59" w14:textId="77777777" w:rsidR="00DD5B1A" w:rsidRDefault="002257E9" w:rsidP="003C162C">
      <w:pPr>
        <w:pStyle w:val="NormalWeb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33A1135D" wp14:editId="4570B63E">
            <wp:extent cx="5057140" cy="360235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8CDB8" w14:textId="77777777" w:rsidR="00DD5B1A" w:rsidRDefault="00DD5B1A" w:rsidP="007D0949">
      <w:pPr>
        <w:pStyle w:val="NormalWeb"/>
        <w:rPr>
          <w:color w:val="000000"/>
        </w:rPr>
      </w:pPr>
    </w:p>
    <w:p w14:paraId="53F8C6F6" w14:textId="77777777" w:rsidR="00DD5B1A" w:rsidRPr="008F42AA" w:rsidRDefault="002257E9" w:rsidP="003C162C">
      <w:pPr>
        <w:pStyle w:val="NormalWeb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100C521A" wp14:editId="43B6604C">
            <wp:extent cx="5070475" cy="359537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5B1A" w:rsidRPr="008F42AA" w:rsidSect="007D0949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ko-KR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I2Mze0NDM1MDI3NzJV0lEKTi0uzszPAykwrQUABHSLsSwAAAA="/>
  </w:docVars>
  <w:rsids>
    <w:rsidRoot w:val="004A4D22"/>
    <w:rsid w:val="0003299C"/>
    <w:rsid w:val="00034D6E"/>
    <w:rsid w:val="0008311F"/>
    <w:rsid w:val="00094136"/>
    <w:rsid w:val="000944C7"/>
    <w:rsid w:val="000A0F3E"/>
    <w:rsid w:val="000A1163"/>
    <w:rsid w:val="000D1C52"/>
    <w:rsid w:val="000F118B"/>
    <w:rsid w:val="000F5C91"/>
    <w:rsid w:val="001061C6"/>
    <w:rsid w:val="00134D87"/>
    <w:rsid w:val="001400BD"/>
    <w:rsid w:val="00147A0D"/>
    <w:rsid w:val="001F3CCB"/>
    <w:rsid w:val="002257E9"/>
    <w:rsid w:val="002310E8"/>
    <w:rsid w:val="00241EC4"/>
    <w:rsid w:val="00267101"/>
    <w:rsid w:val="00276B9F"/>
    <w:rsid w:val="00285206"/>
    <w:rsid w:val="002B40CF"/>
    <w:rsid w:val="002B4926"/>
    <w:rsid w:val="003001B8"/>
    <w:rsid w:val="003165B1"/>
    <w:rsid w:val="003510E1"/>
    <w:rsid w:val="00370416"/>
    <w:rsid w:val="00376E1B"/>
    <w:rsid w:val="00393E66"/>
    <w:rsid w:val="003A43E4"/>
    <w:rsid w:val="003A5D0F"/>
    <w:rsid w:val="003B3E09"/>
    <w:rsid w:val="003C162C"/>
    <w:rsid w:val="003E511F"/>
    <w:rsid w:val="003E68E0"/>
    <w:rsid w:val="003E7950"/>
    <w:rsid w:val="004008D5"/>
    <w:rsid w:val="004107BF"/>
    <w:rsid w:val="00441E42"/>
    <w:rsid w:val="004427AB"/>
    <w:rsid w:val="00445810"/>
    <w:rsid w:val="004758F9"/>
    <w:rsid w:val="004A14F9"/>
    <w:rsid w:val="004A4D22"/>
    <w:rsid w:val="004E5F16"/>
    <w:rsid w:val="004F5A3B"/>
    <w:rsid w:val="005378A6"/>
    <w:rsid w:val="0054100E"/>
    <w:rsid w:val="0057390D"/>
    <w:rsid w:val="005B597C"/>
    <w:rsid w:val="0063447E"/>
    <w:rsid w:val="00637C7D"/>
    <w:rsid w:val="00680DD1"/>
    <w:rsid w:val="00695B9D"/>
    <w:rsid w:val="006B2F6F"/>
    <w:rsid w:val="006E3328"/>
    <w:rsid w:val="007309F0"/>
    <w:rsid w:val="00742DE8"/>
    <w:rsid w:val="00761B96"/>
    <w:rsid w:val="00774C81"/>
    <w:rsid w:val="00792845"/>
    <w:rsid w:val="007B164D"/>
    <w:rsid w:val="007D0949"/>
    <w:rsid w:val="008465B2"/>
    <w:rsid w:val="00872AB4"/>
    <w:rsid w:val="008A5541"/>
    <w:rsid w:val="008C3A93"/>
    <w:rsid w:val="008F42AA"/>
    <w:rsid w:val="00922BB4"/>
    <w:rsid w:val="0093669D"/>
    <w:rsid w:val="00970510"/>
    <w:rsid w:val="009A315B"/>
    <w:rsid w:val="009B4F18"/>
    <w:rsid w:val="009B65E6"/>
    <w:rsid w:val="009E55F9"/>
    <w:rsid w:val="00A14829"/>
    <w:rsid w:val="00A3619A"/>
    <w:rsid w:val="00A63153"/>
    <w:rsid w:val="00A65B7D"/>
    <w:rsid w:val="00A83343"/>
    <w:rsid w:val="00AA645D"/>
    <w:rsid w:val="00AC1669"/>
    <w:rsid w:val="00AD374A"/>
    <w:rsid w:val="00B157E1"/>
    <w:rsid w:val="00BA1F29"/>
    <w:rsid w:val="00BF3A75"/>
    <w:rsid w:val="00C1085C"/>
    <w:rsid w:val="00C319EF"/>
    <w:rsid w:val="00C343C6"/>
    <w:rsid w:val="00C73467"/>
    <w:rsid w:val="00C74A00"/>
    <w:rsid w:val="00C84D4B"/>
    <w:rsid w:val="00CB3B2A"/>
    <w:rsid w:val="00CB3DC9"/>
    <w:rsid w:val="00D05A14"/>
    <w:rsid w:val="00D16103"/>
    <w:rsid w:val="00D215AD"/>
    <w:rsid w:val="00D21E6C"/>
    <w:rsid w:val="00D36E2E"/>
    <w:rsid w:val="00D40405"/>
    <w:rsid w:val="00D7588F"/>
    <w:rsid w:val="00DA2606"/>
    <w:rsid w:val="00DC0661"/>
    <w:rsid w:val="00DC2ABD"/>
    <w:rsid w:val="00DD5B1A"/>
    <w:rsid w:val="00E03A3B"/>
    <w:rsid w:val="00E067F4"/>
    <w:rsid w:val="00E42914"/>
    <w:rsid w:val="00E736C5"/>
    <w:rsid w:val="00ED6953"/>
    <w:rsid w:val="00EF08C6"/>
    <w:rsid w:val="00F16CDA"/>
    <w:rsid w:val="00F56974"/>
    <w:rsid w:val="00FA2CE2"/>
    <w:rsid w:val="00FC3413"/>
    <w:rsid w:val="00FE0A65"/>
    <w:rsid w:val="00FF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83F9FE"/>
  <w15:chartTrackingRefBased/>
  <w15:docId w15:val="{A2F6D6FE-7101-4E0E-A699-800BFE0F2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D0949"/>
    <w:rPr>
      <w:color w:val="0000FF"/>
      <w:u w:val="single"/>
    </w:rPr>
  </w:style>
  <w:style w:type="paragraph" w:styleId="NormalWeb">
    <w:name w:val="Normal (Web)"/>
    <w:basedOn w:val="Normal"/>
    <w:rsid w:val="007D094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5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ish\OneDrive\&#48148;&#53461;%20&#54868;&#47732;\Textbook_Evaluation_Minkyeom_201958006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Textbook_Evaluation_Minkyeom_201958006.dotx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Textbook Evaluation Tool*</vt:lpstr>
      <vt:lpstr>Textbook Evaluation Tool*</vt:lpstr>
    </vt:vector>
  </TitlesOfParts>
  <Company>Jefferson County BOE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Textbook Evaluation Tool*</dc:title>
  <dc:subject/>
  <dc:creator>박민겸</dc:creator>
  <cp:keywords/>
  <dc:description/>
  <cp:lastModifiedBy>Reviewer</cp:lastModifiedBy>
  <cp:revision>2</cp:revision>
  <cp:lastPrinted>2022-05-02T07:50:00Z</cp:lastPrinted>
  <dcterms:created xsi:type="dcterms:W3CDTF">2022-05-03T06:42:00Z</dcterms:created>
  <dcterms:modified xsi:type="dcterms:W3CDTF">2022-10-13T09:13:00Z</dcterms:modified>
</cp:coreProperties>
</file>